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696F6" w14:textId="77777777" w:rsidR="00832A6F" w:rsidRDefault="00000000">
      <w:pPr>
        <w:pStyle w:val="Heading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 w14:anchorId="19005222">
          <v:rect id="_x0000_s2051" style="position:absolute;margin-left:-18pt;margin-top:-59.35pt;width:549pt;height:774pt;z-index:251657728" filled="f"/>
        </w:pict>
      </w:r>
    </w:p>
    <w:p w14:paraId="14BA4D09" w14:textId="77777777" w:rsidR="00832A6F" w:rsidRDefault="00832A6F">
      <w:pPr>
        <w:pStyle w:val="Heading3"/>
      </w:pPr>
      <w:r>
        <w:t>ΥΠΕΥΘΥΝΗ ΔΗΛΩΣΗ</w:t>
      </w:r>
    </w:p>
    <w:p w14:paraId="4A2A1ACD" w14:textId="77777777" w:rsidR="00832A6F" w:rsidRDefault="00832A6F">
      <w:pPr>
        <w:pStyle w:val="Heading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4C52FDB8" w14:textId="77777777" w:rsidR="00832A6F" w:rsidRDefault="00832A6F">
      <w:pPr>
        <w:pStyle w:val="Header"/>
        <w:tabs>
          <w:tab w:val="clear" w:pos="4153"/>
          <w:tab w:val="clear" w:pos="8306"/>
        </w:tabs>
      </w:pPr>
    </w:p>
    <w:p w14:paraId="26DC4E1E" w14:textId="77777777" w:rsidR="00832A6F" w:rsidRDefault="00832A6F">
      <w:pPr>
        <w:pStyle w:val="BodyText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6CAD994E" w14:textId="77777777" w:rsidR="00832A6F" w:rsidRDefault="00832A6F">
      <w:pPr>
        <w:pStyle w:val="BodyText"/>
        <w:jc w:val="left"/>
        <w:rPr>
          <w:bCs/>
          <w:sz w:val="22"/>
        </w:rPr>
      </w:pPr>
    </w:p>
    <w:p w14:paraId="5ADF3F51" w14:textId="77777777" w:rsidR="00832A6F" w:rsidRDefault="00832A6F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2A6F" w14:paraId="65B0C6BC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18CFB8A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589AB34D" w14:textId="77777777" w:rsidR="00834234" w:rsidRDefault="00E75F63" w:rsidP="00E75F63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Γ</w:t>
            </w:r>
            <w:r w:rsidR="00834234">
              <w:rPr>
                <w:rFonts w:ascii="Arial" w:hAnsi="Arial" w:cs="Arial"/>
                <w:sz w:val="16"/>
              </w:rPr>
              <w:t xml:space="preserve">ΡΑΜΜΑΤΕΙΑ ΤΟΥ </w:t>
            </w:r>
            <w:r>
              <w:rPr>
                <w:rFonts w:ascii="Arial" w:hAnsi="Arial" w:cs="Arial"/>
                <w:sz w:val="16"/>
              </w:rPr>
              <w:t>ΠΜΣ «Ε</w:t>
            </w:r>
            <w:r w:rsidR="00834234">
              <w:rPr>
                <w:rFonts w:ascii="Arial" w:hAnsi="Arial" w:cs="Arial"/>
                <w:sz w:val="16"/>
              </w:rPr>
              <w:t xml:space="preserve">ΠΙΔΗΜΙΟΛΟΓΙΑ – ΜΕΘΟΔΟΛΟΓΙΑ ΕΡΕΥΝΑΣ ΣΤΙΣ ΒΙΟΪΑΤΡΙΚΕΣ ΕΠΙΣΤΗΜΕΣ, ΤΗΝ ΚΛΙΝΙΚΗ </w:t>
            </w:r>
          </w:p>
          <w:p w14:paraId="41DD6677" w14:textId="77777777" w:rsidR="00832A6F" w:rsidRPr="00E75F63" w:rsidRDefault="00834234" w:rsidP="00834234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ΠΡΑΞΗ ΚΑΙ ΤΗ ΔΗΜΟΣΙΑ ΥΓΙΕΙΑ</w:t>
            </w:r>
            <w:r w:rsidR="00E75F63">
              <w:rPr>
                <w:rFonts w:ascii="Arial" w:hAnsi="Arial" w:cs="Arial"/>
                <w:sz w:val="16"/>
              </w:rPr>
              <w:t>»</w:t>
            </w:r>
            <w:r>
              <w:rPr>
                <w:rFonts w:ascii="Arial" w:hAnsi="Arial" w:cs="Arial"/>
                <w:sz w:val="16"/>
              </w:rPr>
              <w:t>, ΙΑΤΡΙΚΗ ΣΧΟΛΗ, ΕΚΠΑ</w:t>
            </w:r>
          </w:p>
        </w:tc>
      </w:tr>
      <w:tr w:rsidR="00832A6F" w14:paraId="5C97ED99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9C4FC87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2518A5E7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DA1671C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73FD6EFE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2A6F" w14:paraId="2011128F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B82F301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79B140D5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691443AD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A01B012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3DCC7E40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54A5E91D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975294D" w14:textId="77777777"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2EBE4691" w14:textId="77777777"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2A6F" w14:paraId="14203398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DF77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C194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663DF1C9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268061E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5BBF73B4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5AC6B32E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13D4D00B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7D39D587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7171AA45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309E1BBE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C9B1979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52CFB72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49B6F8A4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0B6D7636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015CA5CD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5A515514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451CB178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EC18B9D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215CB58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926C97C" w14:textId="77777777"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500C5DB5" w14:textId="77777777"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0573C36C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8D11B03" w14:textId="77777777" w:rsidR="00832A6F" w:rsidRDefault="00832A6F">
      <w:pPr>
        <w:rPr>
          <w:rFonts w:ascii="Arial" w:hAnsi="Arial" w:cs="Arial"/>
          <w:b/>
          <w:bCs/>
          <w:sz w:val="28"/>
        </w:rPr>
      </w:pPr>
    </w:p>
    <w:p w14:paraId="09063ACE" w14:textId="77777777" w:rsidR="00832A6F" w:rsidRDefault="00832A6F">
      <w:pPr>
        <w:rPr>
          <w:sz w:val="16"/>
        </w:rPr>
      </w:pPr>
    </w:p>
    <w:p w14:paraId="4F0A95ED" w14:textId="77777777" w:rsidR="00832A6F" w:rsidRDefault="00832A6F">
      <w:pPr>
        <w:sectPr w:rsidR="00832A6F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20"/>
      </w:tblGrid>
      <w:tr w:rsidR="00832A6F" w14:paraId="6674CA3B" w14:textId="7777777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64267B90" w14:textId="77777777" w:rsidR="00832A6F" w:rsidRDefault="00832A6F">
            <w:pPr>
              <w:ind w:right="124"/>
              <w:rPr>
                <w:rFonts w:ascii="Arial" w:hAnsi="Arial" w:cs="Arial"/>
                <w:sz w:val="18"/>
              </w:rPr>
            </w:pPr>
          </w:p>
          <w:p w14:paraId="335F34AE" w14:textId="77777777" w:rsidR="00832A6F" w:rsidRDefault="00832A6F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2A6F" w14:paraId="0C8EA509" w14:textId="7777777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97F1D2A" w14:textId="77777777" w:rsidR="00832A6F" w:rsidRDefault="00134518" w:rsidP="002D1D0C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54956">
              <w:rPr>
                <w:rFonts w:asciiTheme="minorHAnsi" w:hAnsiTheme="minorHAnsi" w:cstheme="minorHAnsi"/>
              </w:rPr>
              <w:t>δεν έχ</w:t>
            </w:r>
            <w:r>
              <w:rPr>
                <w:rFonts w:asciiTheme="minorHAnsi" w:hAnsiTheme="minorHAnsi" w:cstheme="minorHAnsi"/>
              </w:rPr>
              <w:t>ω</w:t>
            </w:r>
            <w:r w:rsidRPr="00754956">
              <w:rPr>
                <w:rFonts w:asciiTheme="minorHAnsi" w:hAnsiTheme="minorHAnsi" w:cstheme="minorHAnsi"/>
              </w:rPr>
              <w:t xml:space="preserve"> κάνει χρήση του δικαιώματος απαλλαγής από τα τέλη φοίτησης σε</w:t>
            </w:r>
            <w:r w:rsidR="002D1D0C">
              <w:rPr>
                <w:rFonts w:asciiTheme="minorHAnsi" w:hAnsiTheme="minorHAnsi" w:cstheme="minorHAnsi"/>
              </w:rPr>
              <w:t xml:space="preserve"> άλλο</w:t>
            </w:r>
            <w:r w:rsidRPr="00754956">
              <w:rPr>
                <w:rFonts w:asciiTheme="minorHAnsi" w:hAnsiTheme="minorHAnsi" w:cstheme="minorHAnsi"/>
              </w:rPr>
              <w:t xml:space="preserve"> Π.Μ.Σ. με τη διάταξη </w:t>
            </w:r>
          </w:p>
        </w:tc>
      </w:tr>
      <w:tr w:rsidR="00832A6F" w14:paraId="4AC2A6BB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75DF667" w14:textId="79D75DED" w:rsidR="00832A6F" w:rsidRDefault="002D1D0C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54956">
              <w:rPr>
                <w:rFonts w:asciiTheme="minorHAnsi" w:hAnsiTheme="minorHAnsi" w:cstheme="minorHAnsi"/>
              </w:rPr>
              <w:t xml:space="preserve">του </w:t>
            </w:r>
            <w:r w:rsidR="001A206E" w:rsidRPr="00754956">
              <w:rPr>
                <w:rFonts w:asciiTheme="minorHAnsi" w:hAnsiTheme="minorHAnsi" w:cstheme="minorHAnsi"/>
              </w:rPr>
              <w:t xml:space="preserve">άρθρου </w:t>
            </w:r>
            <w:r w:rsidR="008C1377">
              <w:rPr>
                <w:rFonts w:asciiTheme="minorHAnsi" w:hAnsiTheme="minorHAnsi" w:cstheme="minorHAnsi"/>
              </w:rPr>
              <w:t>86</w:t>
            </w:r>
            <w:r w:rsidR="001A206E" w:rsidRPr="00754956">
              <w:rPr>
                <w:rFonts w:asciiTheme="minorHAnsi" w:hAnsiTheme="minorHAnsi" w:cstheme="minorHAnsi"/>
              </w:rPr>
              <w:t xml:space="preserve"> του ν. 4</w:t>
            </w:r>
            <w:r w:rsidR="008C1377">
              <w:rPr>
                <w:rFonts w:asciiTheme="minorHAnsi" w:hAnsiTheme="minorHAnsi" w:cstheme="minorHAnsi"/>
              </w:rPr>
              <w:t>957</w:t>
            </w:r>
            <w:r w:rsidR="001A206E" w:rsidRPr="00754956">
              <w:rPr>
                <w:rFonts w:asciiTheme="minorHAnsi" w:hAnsiTheme="minorHAnsi" w:cstheme="minorHAnsi"/>
              </w:rPr>
              <w:t>/20</w:t>
            </w:r>
            <w:r w:rsidR="008C1377">
              <w:rPr>
                <w:rFonts w:asciiTheme="minorHAnsi" w:hAnsiTheme="minorHAnsi" w:cstheme="minorHAnsi"/>
              </w:rPr>
              <w:t>22</w:t>
            </w:r>
            <w:r w:rsidR="001A206E" w:rsidRPr="00754956">
              <w:rPr>
                <w:rFonts w:asciiTheme="minorHAnsi" w:hAnsiTheme="minorHAnsi" w:cstheme="minorHAnsi"/>
              </w:rPr>
              <w:t xml:space="preserve"> και ότι δεν λαμβάν</w:t>
            </w:r>
            <w:r w:rsidR="001A206E">
              <w:rPr>
                <w:rFonts w:asciiTheme="minorHAnsi" w:hAnsiTheme="minorHAnsi" w:cstheme="minorHAnsi"/>
              </w:rPr>
              <w:t>ω</w:t>
            </w:r>
            <w:r w:rsidR="001A206E" w:rsidRPr="00754956">
              <w:rPr>
                <w:rFonts w:asciiTheme="minorHAnsi" w:hAnsiTheme="minorHAnsi" w:cstheme="minorHAnsi"/>
              </w:rPr>
              <w:t xml:space="preserve"> υποτροφία από άλλη πηγή.  </w:t>
            </w:r>
          </w:p>
        </w:tc>
      </w:tr>
      <w:tr w:rsidR="00832A6F" w14:paraId="4E76B475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883418E" w14:textId="77777777" w:rsidR="00832A6F" w:rsidRDefault="00832A6F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2A6F" w14:paraId="05648600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AF5DE78" w14:textId="77777777" w:rsidR="00832A6F" w:rsidRDefault="00832A6F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2A6F" w14:paraId="4073BC9C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C7570C2" w14:textId="77777777" w:rsidR="00832A6F" w:rsidRDefault="00832A6F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2A6F" w14:paraId="29031C17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3178982" w14:textId="77777777" w:rsidR="00832A6F" w:rsidRDefault="00832A6F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77596C5A" w14:textId="77777777" w:rsidR="00832A6F" w:rsidRDefault="00832A6F"/>
    <w:p w14:paraId="3C9EBC45" w14:textId="77777777" w:rsidR="00832A6F" w:rsidRDefault="00832A6F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14:paraId="30A97B68" w14:textId="77777777" w:rsidR="00832A6F" w:rsidRDefault="00832A6F">
      <w:pPr>
        <w:pStyle w:val="BodyTextIndent"/>
        <w:ind w:left="0" w:right="484"/>
        <w:jc w:val="right"/>
        <w:rPr>
          <w:sz w:val="16"/>
        </w:rPr>
      </w:pPr>
    </w:p>
    <w:p w14:paraId="70F02489" w14:textId="77777777" w:rsidR="00832A6F" w:rsidRDefault="00832A6F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47B6A137" w14:textId="77777777" w:rsidR="00832A6F" w:rsidRDefault="00832A6F">
      <w:pPr>
        <w:pStyle w:val="BodyTextIndent"/>
        <w:ind w:left="0"/>
        <w:jc w:val="right"/>
        <w:rPr>
          <w:sz w:val="16"/>
        </w:rPr>
      </w:pPr>
    </w:p>
    <w:p w14:paraId="4453A827" w14:textId="77777777" w:rsidR="00832A6F" w:rsidRDefault="00832A6F">
      <w:pPr>
        <w:pStyle w:val="BodyTextIndent"/>
        <w:ind w:left="0"/>
        <w:jc w:val="right"/>
        <w:rPr>
          <w:sz w:val="16"/>
        </w:rPr>
      </w:pPr>
    </w:p>
    <w:p w14:paraId="5866AC98" w14:textId="77777777" w:rsidR="00832A6F" w:rsidRDefault="00832A6F">
      <w:pPr>
        <w:pStyle w:val="BodyTextIndent"/>
        <w:ind w:left="0"/>
        <w:jc w:val="right"/>
        <w:rPr>
          <w:sz w:val="16"/>
        </w:rPr>
      </w:pPr>
    </w:p>
    <w:p w14:paraId="75F8278B" w14:textId="77777777" w:rsidR="00832A6F" w:rsidRDefault="00832A6F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4C120804" w14:textId="77777777" w:rsidR="00832A6F" w:rsidRDefault="00832A6F">
      <w:pPr>
        <w:jc w:val="both"/>
        <w:rPr>
          <w:rFonts w:ascii="Arial" w:hAnsi="Arial" w:cs="Arial"/>
          <w:sz w:val="18"/>
        </w:rPr>
      </w:pPr>
    </w:p>
    <w:p w14:paraId="6ACA597E" w14:textId="77777777" w:rsidR="00832A6F" w:rsidRDefault="00832A6F">
      <w:pPr>
        <w:jc w:val="both"/>
        <w:rPr>
          <w:rFonts w:ascii="Arial" w:hAnsi="Arial" w:cs="Arial"/>
          <w:sz w:val="18"/>
        </w:rPr>
      </w:pPr>
    </w:p>
    <w:p w14:paraId="6FD82105" w14:textId="77777777" w:rsidR="00832A6F" w:rsidRDefault="00832A6F">
      <w:pPr>
        <w:pStyle w:val="BodyTextIndent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5177AC89" w14:textId="77777777" w:rsidR="00832A6F" w:rsidRDefault="00832A6F">
      <w:pPr>
        <w:pStyle w:val="BodyTextIndent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7722D703" w14:textId="77777777" w:rsidR="00832A6F" w:rsidRDefault="00832A6F">
      <w:pPr>
        <w:pStyle w:val="BodyTextIndent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0E9F86BA" w14:textId="77777777" w:rsidR="00832A6F" w:rsidRDefault="00832A6F" w:rsidP="00E21F57">
      <w:pPr>
        <w:pStyle w:val="BodyTextIndent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  <w:r>
        <w:t xml:space="preserve"> </w:t>
      </w:r>
    </w:p>
    <w:sectPr w:rsidR="00832A6F" w:rsidSect="009F5FC6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CC988" w14:textId="77777777" w:rsidR="00914D71" w:rsidRDefault="00914D71">
      <w:r>
        <w:separator/>
      </w:r>
    </w:p>
  </w:endnote>
  <w:endnote w:type="continuationSeparator" w:id="0">
    <w:p w14:paraId="647A9205" w14:textId="77777777" w:rsidR="00914D71" w:rsidRDefault="0091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B9E8" w14:textId="77777777" w:rsidR="00914D71" w:rsidRDefault="00914D71">
      <w:r>
        <w:separator/>
      </w:r>
    </w:p>
  </w:footnote>
  <w:footnote w:type="continuationSeparator" w:id="0">
    <w:p w14:paraId="195E657E" w14:textId="77777777" w:rsidR="00914D71" w:rsidRDefault="00914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508"/>
      <w:gridCol w:w="4912"/>
    </w:tblGrid>
    <w:tr w:rsidR="00832A6F" w14:paraId="5B95A1CA" w14:textId="77777777">
      <w:tc>
        <w:tcPr>
          <w:tcW w:w="5508" w:type="dxa"/>
        </w:tcPr>
        <w:p w14:paraId="2869BDD2" w14:textId="77777777" w:rsidR="00832A6F" w:rsidRDefault="007B6E4D">
          <w:pPr>
            <w:pStyle w:val="Header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val="en-US" w:eastAsia="en-US"/>
            </w:rPr>
            <w:drawing>
              <wp:inline distT="0" distB="0" distL="0" distR="0" wp14:anchorId="6CA4F0C1" wp14:editId="0EB519C5">
                <wp:extent cx="523875" cy="533400"/>
                <wp:effectExtent l="1905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7BA3F25C" w14:textId="77777777" w:rsidR="00832A6F" w:rsidRDefault="00832A6F">
          <w:pPr>
            <w:pStyle w:val="Header"/>
            <w:jc w:val="right"/>
            <w:rPr>
              <w:b/>
              <w:bCs/>
              <w:sz w:val="16"/>
            </w:rPr>
          </w:pPr>
        </w:p>
      </w:tc>
    </w:tr>
  </w:tbl>
  <w:p w14:paraId="166CB1A7" w14:textId="77777777" w:rsidR="00832A6F" w:rsidRDefault="00832A6F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2975B" w14:textId="77777777" w:rsidR="00832A6F" w:rsidRDefault="00832A6F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749346403">
    <w:abstractNumId w:val="2"/>
  </w:num>
  <w:num w:numId="2" w16cid:durableId="563874235">
    <w:abstractNumId w:val="4"/>
  </w:num>
  <w:num w:numId="3" w16cid:durableId="1626423224">
    <w:abstractNumId w:val="0"/>
  </w:num>
  <w:num w:numId="4" w16cid:durableId="710499806">
    <w:abstractNumId w:val="3"/>
  </w:num>
  <w:num w:numId="5" w16cid:durableId="682895767">
    <w:abstractNumId w:val="1"/>
  </w:num>
  <w:num w:numId="6" w16cid:durableId="1079013707">
    <w:abstractNumId w:val="9"/>
  </w:num>
  <w:num w:numId="7" w16cid:durableId="748236458">
    <w:abstractNumId w:val="8"/>
  </w:num>
  <w:num w:numId="8" w16cid:durableId="856239097">
    <w:abstractNumId w:val="6"/>
  </w:num>
  <w:num w:numId="9" w16cid:durableId="1969160310">
    <w:abstractNumId w:val="5"/>
  </w:num>
  <w:num w:numId="10" w16cid:durableId="17839120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A6F"/>
    <w:rsid w:val="000F498F"/>
    <w:rsid w:val="00134518"/>
    <w:rsid w:val="0017619E"/>
    <w:rsid w:val="00195F05"/>
    <w:rsid w:val="001A206E"/>
    <w:rsid w:val="00284DCF"/>
    <w:rsid w:val="002D1D0C"/>
    <w:rsid w:val="00364108"/>
    <w:rsid w:val="00402319"/>
    <w:rsid w:val="005C7524"/>
    <w:rsid w:val="005E7411"/>
    <w:rsid w:val="007B6E4D"/>
    <w:rsid w:val="00813BBC"/>
    <w:rsid w:val="00832A6F"/>
    <w:rsid w:val="00834234"/>
    <w:rsid w:val="008C1377"/>
    <w:rsid w:val="00914D71"/>
    <w:rsid w:val="009F5FC6"/>
    <w:rsid w:val="00CA5E27"/>
    <w:rsid w:val="00E21F57"/>
    <w:rsid w:val="00E75F63"/>
    <w:rsid w:val="00F74D82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ddd,#eaeaea"/>
    </o:shapedefaults>
    <o:shapelayout v:ext="edit">
      <o:idmap v:ext="edit" data="2"/>
    </o:shapelayout>
  </w:shapeDefaults>
  <w:decimalSymbol w:val=","/>
  <w:listSeparator w:val=";"/>
  <w14:docId w14:val="28076510"/>
  <w15:docId w15:val="{AE4796BB-1BDC-4942-9BEB-7FC23D76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5FC6"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rsid w:val="009F5FC6"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9F5FC6"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rsid w:val="009F5FC6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rsid w:val="009F5FC6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rsid w:val="009F5FC6"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rsid w:val="009F5FC6"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9F5FC6"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rsid w:val="009F5FC6"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rsid w:val="009F5FC6"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F5FC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F5FC6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9F5FC6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rsid w:val="009F5FC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rsid w:val="009F5FC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rsid w:val="009F5FC6"/>
    <w:pPr>
      <w:ind w:left="-180"/>
    </w:pPr>
    <w:rPr>
      <w:rFonts w:ascii="Arial" w:hAnsi="Arial" w:cs="Arial"/>
      <w:sz w:val="20"/>
    </w:rPr>
  </w:style>
  <w:style w:type="paragraph" w:styleId="DocumentMap">
    <w:name w:val="Document Map"/>
    <w:basedOn w:val="Normal"/>
    <w:semiHidden/>
    <w:rsid w:val="009F5FC6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E75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F63"/>
    <w:rPr>
      <w:rFonts w:ascii="Tahom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3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ΥΠΕΥΘΥΝΗ ΔΗΛΩΣΗ ΤΟΥ ΝΟΜΟΥ 105</vt:lpstr>
      <vt:lpstr> </vt:lpstr>
    </vt:vector>
  </TitlesOfParts>
  <Company>Hewlett-Packard Company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ΤΟΥ ΝΟΜΟΥ 105</dc:title>
  <dc:creator>ΧΙΟΣ</dc:creator>
  <cp:lastModifiedBy>Efthimia Vasilopoulou</cp:lastModifiedBy>
  <cp:revision>3</cp:revision>
  <cp:lastPrinted>2002-09-25T07:58:00Z</cp:lastPrinted>
  <dcterms:created xsi:type="dcterms:W3CDTF">2018-10-17T11:45:00Z</dcterms:created>
  <dcterms:modified xsi:type="dcterms:W3CDTF">2022-10-07T08:20:00Z</dcterms:modified>
</cp:coreProperties>
</file>